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EF3" w:rsidRDefault="00A77EF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7pt;margin-top:0;width:198pt;height:27pt;z-index:251664896" strokecolor="white">
            <v:textbox>
              <w:txbxContent>
                <w:p w:rsidR="00A77EF3" w:rsidRPr="009C1704" w:rsidRDefault="00A77EF3" w:rsidP="000C19D9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9C1704">
                    <w:rPr>
                      <w:rFonts w:hint="eastAsia"/>
                      <w:b/>
                      <w:sz w:val="26"/>
                      <w:szCs w:val="26"/>
                    </w:rPr>
                    <w:t>碩士班兼職實習申請流程</w:t>
                  </w:r>
                </w:p>
              </w:txbxContent>
            </v:textbox>
          </v:shape>
        </w:pict>
      </w:r>
    </w:p>
    <w:p w:rsidR="00A77EF3" w:rsidRDefault="00A77EF3" w:rsidP="00B66B18"/>
    <w:p w:rsidR="00A77EF3" w:rsidRDefault="00A77EF3">
      <w:r>
        <w:rPr>
          <w:noProof/>
        </w:rPr>
        <w:pict>
          <v:shape id="_x0000_s1027" type="#_x0000_t202" style="position:absolute;margin-left:9pt;margin-top:9pt;width:234pt;height:28.35pt;z-index:251665920">
            <v:textbox style="mso-next-textbox:#_x0000_s1027">
              <w:txbxContent>
                <w:p w:rsidR="00A77EF3" w:rsidRDefault="00A77EF3" w:rsidP="009B4016">
                  <w:pPr>
                    <w:jc w:val="center"/>
                  </w:pPr>
                  <w:r w:rsidRPr="001D1CE3">
                    <w:rPr>
                      <w:rFonts w:hint="eastAsia"/>
                      <w:b/>
                    </w:rPr>
                    <w:t>一</w:t>
                  </w:r>
                  <w:r>
                    <w:rPr>
                      <w:rFonts w:hint="eastAsia"/>
                      <w:b/>
                    </w:rPr>
                    <w:t>上</w:t>
                  </w:r>
                  <w:r>
                    <w:rPr>
                      <w:rFonts w:hint="eastAsia"/>
                    </w:rPr>
                    <w:t>學期末或一下學期初召開實習說明會</w:t>
                  </w:r>
                </w:p>
              </w:txbxContent>
            </v:textbox>
          </v:shape>
        </w:pict>
      </w:r>
    </w:p>
    <w:p w:rsidR="00A77EF3" w:rsidRDefault="00A77EF3"/>
    <w:p w:rsidR="00A77EF3" w:rsidRDefault="00A77EF3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126pt;margin-top:9pt;width:0;height:15.9pt;z-index:251666944" o:connectortype="straight">
            <v:stroke endarrow="block"/>
          </v:shape>
        </w:pict>
      </w:r>
    </w:p>
    <w:p w:rsidR="00A77EF3" w:rsidRDefault="00A77EF3">
      <w:r>
        <w:rPr>
          <w:noProof/>
        </w:rPr>
        <w:pict>
          <v:shape id="_x0000_s1029" type="#_x0000_t32" style="position:absolute;margin-left:297pt;margin-top:198pt;width:18.75pt;height:.25pt;flip:y;z-index:251655680" o:connectortype="straight">
            <v:stroke endarrow="block"/>
          </v:shape>
        </w:pict>
      </w:r>
      <w:r>
        <w:rPr>
          <w:noProof/>
        </w:rPr>
        <w:pict>
          <v:shape id="_x0000_s1030" type="#_x0000_t32" style="position:absolute;margin-left:171pt;margin-top:198pt;width:18.15pt;height:0;z-index:251654656" o:connectortype="straight">
            <v:stroke endarrow="block"/>
          </v:shape>
        </w:pict>
      </w:r>
      <w:r>
        <w:rPr>
          <w:noProof/>
        </w:rPr>
        <w:pict>
          <v:shape id="_x0000_s1031" type="#_x0000_t202" style="position:absolute;margin-left:315pt;margin-top:180pt;width:108pt;height:28.35pt;z-index:251650560">
            <v:textbox style="mso-next-textbox:#_x0000_s1031">
              <w:txbxContent>
                <w:p w:rsidR="00A77EF3" w:rsidRDefault="00A77EF3">
                  <w:r>
                    <w:rPr>
                      <w:rFonts w:hint="eastAsia"/>
                    </w:rPr>
                    <w:t>提出實習申請書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margin-left:189pt;margin-top:180pt;width:108pt;height:28.35pt;z-index:251649536">
            <v:textbox style="mso-next-textbox:#_x0000_s1032">
              <w:txbxContent>
                <w:p w:rsidR="00A77EF3" w:rsidRDefault="00A77EF3">
                  <w:r>
                    <w:rPr>
                      <w:rFonts w:hint="eastAsia"/>
                    </w:rPr>
                    <w:t>未通過機構審核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margin-left:9pt;margin-top:180pt;width:162pt;height:28.35pt;z-index:251648512">
            <v:textbox>
              <w:txbxContent>
                <w:p w:rsidR="00A77EF3" w:rsidRDefault="00A77EF3">
                  <w:r>
                    <w:rPr>
                      <w:rFonts w:hint="eastAsia"/>
                    </w:rPr>
                    <w:t>學生向各機構提出實習申請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34" type="#_x0000_t34" style="position:absolute;margin-left:252pt;margin-top:81pt;width:108pt;height:90pt;rotation:180;z-index:251660800" o:connectortype="elbow" adj="-39,-61346,-43325">
            <v:stroke endarrow="block"/>
          </v:shape>
        </w:pict>
      </w:r>
      <w:r>
        <w:rPr>
          <w:noProof/>
        </w:rPr>
        <w:pict>
          <v:shape id="_x0000_s1035" type="#_x0000_t32" style="position:absolute;margin-left:126pt;margin-top:45pt;width:0;height:15.9pt;z-index:251652608" o:connectortype="straight">
            <v:stroke endarrow="block"/>
          </v:shape>
        </w:pict>
      </w:r>
      <w:r>
        <w:rPr>
          <w:noProof/>
        </w:rPr>
        <w:pict>
          <v:shape id="_x0000_s1036" type="#_x0000_t202" style="position:absolute;margin-left:9pt;margin-top:63pt;width:234pt;height:28.35pt;z-index:251651584">
            <v:textbox>
              <w:txbxContent>
                <w:p w:rsidR="00A77EF3" w:rsidRDefault="00A77EF3" w:rsidP="009B4016">
                  <w:pPr>
                    <w:jc w:val="center"/>
                  </w:pPr>
                  <w:r>
                    <w:t>2-3</w:t>
                  </w:r>
                  <w:r>
                    <w:rPr>
                      <w:rFonts w:hint="eastAsia"/>
                    </w:rPr>
                    <w:t>週內召開實習輔導委員會確認實習機構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margin-left:9pt;margin-top:9pt;width:234pt;height:28.35pt;z-index:251646464">
            <v:textbox style="mso-next-textbox:#_x0000_s1037">
              <w:txbxContent>
                <w:p w:rsidR="00A77EF3" w:rsidRDefault="00A77EF3" w:rsidP="009B4016">
                  <w:pPr>
                    <w:jc w:val="center"/>
                  </w:pPr>
                  <w:r w:rsidRPr="001D1CE3">
                    <w:rPr>
                      <w:b/>
                    </w:rPr>
                    <w:t>3/20</w:t>
                  </w:r>
                  <w:r>
                    <w:rPr>
                      <w:rFonts w:hint="eastAsia"/>
                    </w:rPr>
                    <w:t>前繳交實習申請書</w:t>
                  </w:r>
                  <w:r>
                    <w:t>(</w:t>
                  </w:r>
                  <w:r>
                    <w:rPr>
                      <w:rFonts w:hint="eastAsia"/>
                    </w:rPr>
                    <w:t>如附件一</w:t>
                  </w:r>
                  <w: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32" style="position:absolute;margin-left:126pt;margin-top:99pt;width:0;height:15.9pt;z-index:251653632" o:connectortype="straight">
            <v:stroke endarrow="block"/>
          </v:shape>
        </w:pict>
      </w:r>
      <w:r>
        <w:rPr>
          <w:noProof/>
        </w:rPr>
        <w:pict>
          <v:shape id="_x0000_s1039" type="#_x0000_t202" style="position:absolute;margin-left:9pt;margin-top:117pt;width:234pt;height:28.35pt;z-index:251647488">
            <v:textbox>
              <w:txbxContent>
                <w:p w:rsidR="00A77EF3" w:rsidRDefault="00A77EF3" w:rsidP="000F30FA">
                  <w:pPr>
                    <w:jc w:val="center"/>
                  </w:pPr>
                  <w:r>
                    <w:rPr>
                      <w:rFonts w:hint="eastAsia"/>
                    </w:rPr>
                    <w:t>實習輔導委員會審核結果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>通知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0" type="#_x0000_t202" style="position:absolute;margin-left:9pt;margin-top:6in;width:162pt;height:28.35pt;z-index:251668992">
            <v:textbox>
              <w:txbxContent>
                <w:p w:rsidR="00A77EF3" w:rsidRDefault="00A77EF3" w:rsidP="00512833">
                  <w:pPr>
                    <w:jc w:val="center"/>
                  </w:pPr>
                  <w:r>
                    <w:rPr>
                      <w:rFonts w:hint="eastAsia"/>
                    </w:rPr>
                    <w:t>系辦發文至各實習機構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type="#_x0000_t32" style="position:absolute;margin-left:81pt;margin-top:414pt;width:.05pt;height:17.4pt;z-index:251667968" o:connectortype="straight">
            <v:stroke endarrow="block"/>
          </v:shape>
        </w:pict>
      </w:r>
      <w:r>
        <w:rPr>
          <w:noProof/>
        </w:rPr>
        <w:pict>
          <v:shape id="_x0000_s1042" type="#_x0000_t202" style="position:absolute;margin-left:9pt;margin-top:351pt;width:162pt;height:56.7pt;z-index:251659776">
            <v:textbox>
              <w:txbxContent>
                <w:p w:rsidR="00A77EF3" w:rsidRDefault="00A77EF3" w:rsidP="00240691">
                  <w:pPr>
                    <w:spacing w:beforeLines="25"/>
                    <w:jc w:val="center"/>
                  </w:pPr>
                  <w:r>
                    <w:t>6</w:t>
                  </w:r>
                  <w:r>
                    <w:rPr>
                      <w:rFonts w:hint="eastAsia"/>
                    </w:rPr>
                    <w:t>月中旬前完成簽約程序</w:t>
                  </w:r>
                </w:p>
                <w:p w:rsidR="00A77EF3" w:rsidRDefault="00A77EF3" w:rsidP="00240691">
                  <w:pPr>
                    <w:spacing w:beforeLines="25"/>
                    <w:jc w:val="center"/>
                  </w:pPr>
                  <w:r>
                    <w:t>(</w:t>
                  </w:r>
                  <w:r>
                    <w:rPr>
                      <w:rFonts w:hint="eastAsia"/>
                    </w:rPr>
                    <w:t>一式兩份，如附件三</w:t>
                  </w:r>
                  <w: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32" style="position:absolute;margin-left:81pt;margin-top:333pt;width:.05pt;height:17.4pt;z-index:251663872" o:connectortype="straight">
            <v:stroke endarrow="block"/>
          </v:shape>
        </w:pict>
      </w:r>
      <w:r>
        <w:rPr>
          <w:noProof/>
        </w:rPr>
        <w:pict>
          <v:shape id="_x0000_s1044" type="#_x0000_t32" style="position:absolute;margin-left:81pt;margin-top:153pt;width:.05pt;height:17.4pt;z-index:251656704" o:connectortype="straight">
            <v:stroke endarrow="block"/>
          </v:shape>
        </w:pict>
      </w:r>
      <w:r>
        <w:rPr>
          <w:noProof/>
        </w:rPr>
        <w:pict>
          <v:shape id="_x0000_s1045" type="#_x0000_t202" style="position:absolute;margin-left:9pt;margin-top:297pt;width:162pt;height:28.35pt;z-index:251658752">
            <v:textbox>
              <w:txbxContent>
                <w:p w:rsidR="00A77EF3" w:rsidRDefault="00A77EF3" w:rsidP="000F30FA">
                  <w:r>
                    <w:rPr>
                      <w:rFonts w:hint="eastAsia"/>
                    </w:rPr>
                    <w:t>填寫實習資料表</w:t>
                  </w:r>
                  <w:r>
                    <w:t>(</w:t>
                  </w:r>
                  <w:r>
                    <w:rPr>
                      <w:rFonts w:hint="eastAsia"/>
                    </w:rPr>
                    <w:t>如附件二</w:t>
                  </w:r>
                  <w: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6" type="#_x0000_t202" style="position:absolute;margin-left:9pt;margin-top:234pt;width:162pt;height:28.35pt;z-index:251657728">
            <v:textbox>
              <w:txbxContent>
                <w:p w:rsidR="00A77EF3" w:rsidRDefault="00A77EF3" w:rsidP="000F30FA">
                  <w:pPr>
                    <w:jc w:val="center"/>
                  </w:pPr>
                  <w:r>
                    <w:rPr>
                      <w:rFonts w:hint="eastAsia"/>
                    </w:rPr>
                    <w:t>通過機構審核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7" type="#_x0000_t32" style="position:absolute;margin-left:81pt;margin-top:279pt;width:.05pt;height:17.4pt;z-index:251662848" o:connectortype="straight">
            <v:stroke endarrow="block"/>
          </v:shape>
        </w:pict>
      </w:r>
      <w:r>
        <w:rPr>
          <w:noProof/>
        </w:rPr>
        <w:pict>
          <v:shape id="_x0000_s1048" type="#_x0000_t32" style="position:absolute;margin-left:81pt;margin-top:3in;width:.05pt;height:17.4pt;z-index:251661824" o:connectortype="straight">
            <v:stroke endarrow="block"/>
          </v:shape>
        </w:pict>
      </w:r>
    </w:p>
    <w:sectPr w:rsidR="00A77EF3" w:rsidSect="0077721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6B18"/>
    <w:rsid w:val="000C19D9"/>
    <w:rsid w:val="000F30FA"/>
    <w:rsid w:val="001D1CE3"/>
    <w:rsid w:val="00240691"/>
    <w:rsid w:val="00243CC9"/>
    <w:rsid w:val="002D4ECB"/>
    <w:rsid w:val="00317E0F"/>
    <w:rsid w:val="00512833"/>
    <w:rsid w:val="005C5D58"/>
    <w:rsid w:val="00702E92"/>
    <w:rsid w:val="0077721C"/>
    <w:rsid w:val="00786F6D"/>
    <w:rsid w:val="008B7066"/>
    <w:rsid w:val="009B4016"/>
    <w:rsid w:val="009C1704"/>
    <w:rsid w:val="00A77EF3"/>
    <w:rsid w:val="00B66B18"/>
    <w:rsid w:val="00B6715B"/>
    <w:rsid w:val="00CF3B7D"/>
    <w:rsid w:val="00D27E46"/>
    <w:rsid w:val="00D446D2"/>
    <w:rsid w:val="00D76012"/>
    <w:rsid w:val="00DA78C1"/>
    <w:rsid w:val="00EA5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21C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66B18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66B18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4</Words>
  <Characters>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ntcu</cp:lastModifiedBy>
  <cp:revision>2</cp:revision>
  <cp:lastPrinted>2014-02-18T02:54:00Z</cp:lastPrinted>
  <dcterms:created xsi:type="dcterms:W3CDTF">2014-02-18T03:37:00Z</dcterms:created>
  <dcterms:modified xsi:type="dcterms:W3CDTF">2014-02-18T03:37:00Z</dcterms:modified>
</cp:coreProperties>
</file>